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114300" distR="114300">
            <wp:extent cx="4408170" cy="2999105"/>
            <wp:effectExtent l="0" t="0" r="11430" b="10795"/>
            <wp:docPr id="3" name="图片 3" descr="ea5a564e40b92dd689850632e57bc4b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图片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08170" cy="299910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4864735" cy="2179320"/>
            <wp:effectExtent l="0" t="0" r="12064" b="11430"/>
            <wp:docPr id="2" name="图片 2" descr="终版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图片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64735" cy="217932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5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1.jpeg"/><Relationship Id="rId3" Type="http://schemas.openxmlformats.org/officeDocument/2006/relationships/image" Target="media/3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CF9DC7B-9D35-4F5A-A66E-B4B72F81449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Yozo_Office9.0.6059.102ZH.SP1</Application>
  <Pages>1</Pages>
  <Words>0</Words>
  <Characters>2</Characters>
  <Lines>0</Lines>
  <Paragraphs>1</Paragraphs>
  <CharactersWithSpaces>3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27140</cp:lastModifiedBy>
  <cp:revision>1</cp:revision>
  <dcterms:created xsi:type="dcterms:W3CDTF">2021-05-08T07:28:00Z</dcterms:created>
  <dcterms:modified xsi:type="dcterms:W3CDTF">2025-09-18T07:48:15Z</dcterms:modified>
</cp:coreProperties>
</file>